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24B" w:rsidRDefault="0086624B" w:rsidP="00891988">
      <w:pPr>
        <w:shd w:val="clear" w:color="auto" w:fill="FFFFFF"/>
        <w:jc w:val="center"/>
        <w:rPr>
          <w:b/>
          <w:i/>
          <w:iCs/>
          <w:sz w:val="36"/>
          <w:szCs w:val="36"/>
        </w:rPr>
      </w:pPr>
      <w:r w:rsidRPr="00891988">
        <w:rPr>
          <w:b/>
          <w:i/>
          <w:iCs/>
          <w:sz w:val="36"/>
          <w:szCs w:val="36"/>
        </w:rPr>
        <w:t>Школьная документация в условиях введения ФГОС ООО</w:t>
      </w:r>
    </w:p>
    <w:p w:rsidR="0086624B" w:rsidRPr="00891988" w:rsidRDefault="0086624B" w:rsidP="00891988">
      <w:pPr>
        <w:shd w:val="clear" w:color="auto" w:fill="FFFFFF"/>
        <w:jc w:val="center"/>
        <w:rPr>
          <w:b/>
          <w:sz w:val="36"/>
          <w:szCs w:val="36"/>
        </w:rPr>
      </w:pPr>
    </w:p>
    <w:p w:rsidR="0086624B" w:rsidRPr="00166039" w:rsidRDefault="0086624B" w:rsidP="00166039">
      <w:pPr>
        <w:shd w:val="clear" w:color="auto" w:fill="FFFFFF"/>
        <w:ind w:right="91"/>
        <w:jc w:val="right"/>
        <w:rPr>
          <w:sz w:val="28"/>
          <w:szCs w:val="28"/>
        </w:rPr>
      </w:pPr>
      <w:r w:rsidRPr="00166039">
        <w:rPr>
          <w:i/>
          <w:iCs/>
          <w:sz w:val="28"/>
          <w:szCs w:val="28"/>
        </w:rPr>
        <w:t>Зиннатуллина Гул</w:t>
      </w:r>
      <w:r>
        <w:rPr>
          <w:i/>
          <w:iCs/>
          <w:sz w:val="28"/>
          <w:szCs w:val="28"/>
        </w:rPr>
        <w:t>ьш</w:t>
      </w:r>
      <w:r w:rsidRPr="00166039">
        <w:rPr>
          <w:i/>
          <w:iCs/>
          <w:sz w:val="28"/>
          <w:szCs w:val="28"/>
        </w:rPr>
        <w:t>ат Файзрахмановна,</w:t>
      </w:r>
    </w:p>
    <w:p w:rsidR="0086624B" w:rsidRPr="00166039" w:rsidRDefault="0086624B" w:rsidP="00166039">
      <w:pPr>
        <w:shd w:val="clear" w:color="auto" w:fill="FFFFFF"/>
        <w:ind w:right="82"/>
        <w:jc w:val="right"/>
        <w:rPr>
          <w:sz w:val="28"/>
          <w:szCs w:val="28"/>
        </w:rPr>
      </w:pPr>
      <w:r w:rsidRPr="00166039">
        <w:rPr>
          <w:i/>
          <w:iCs/>
          <w:spacing w:val="-1"/>
          <w:sz w:val="28"/>
          <w:szCs w:val="28"/>
        </w:rPr>
        <w:t>старший методист</w:t>
      </w:r>
    </w:p>
    <w:p w:rsidR="0086624B" w:rsidRPr="00166039" w:rsidRDefault="0086624B" w:rsidP="00166039">
      <w:pPr>
        <w:shd w:val="clear" w:color="auto" w:fill="FFFFFF"/>
        <w:ind w:right="82"/>
        <w:jc w:val="right"/>
        <w:rPr>
          <w:sz w:val="28"/>
          <w:szCs w:val="28"/>
        </w:rPr>
      </w:pPr>
      <w:r w:rsidRPr="00166039">
        <w:rPr>
          <w:i/>
          <w:iCs/>
          <w:sz w:val="28"/>
          <w:szCs w:val="28"/>
        </w:rPr>
        <w:t>отделения управления и экономики</w:t>
      </w:r>
    </w:p>
    <w:p w:rsidR="0086624B" w:rsidRDefault="0086624B" w:rsidP="00166039">
      <w:pPr>
        <w:shd w:val="clear" w:color="auto" w:fill="FFFFFF"/>
        <w:ind w:right="62"/>
        <w:jc w:val="right"/>
        <w:rPr>
          <w:i/>
          <w:iCs/>
          <w:sz w:val="28"/>
          <w:szCs w:val="28"/>
        </w:rPr>
      </w:pPr>
      <w:r w:rsidRPr="00166039">
        <w:rPr>
          <w:i/>
          <w:iCs/>
          <w:sz w:val="28"/>
          <w:szCs w:val="28"/>
        </w:rPr>
        <w:t>ПМЦ ПК</w:t>
      </w:r>
      <w:r>
        <w:rPr>
          <w:i/>
          <w:iCs/>
          <w:sz w:val="28"/>
          <w:szCs w:val="28"/>
        </w:rPr>
        <w:t xml:space="preserve"> </w:t>
      </w:r>
      <w:r w:rsidRPr="00166039">
        <w:rPr>
          <w:i/>
          <w:iCs/>
          <w:sz w:val="28"/>
          <w:szCs w:val="28"/>
        </w:rPr>
        <w:t>и</w:t>
      </w:r>
      <w:r>
        <w:rPr>
          <w:i/>
          <w:iCs/>
          <w:sz w:val="28"/>
          <w:szCs w:val="28"/>
        </w:rPr>
        <w:t xml:space="preserve"> </w:t>
      </w:r>
      <w:r w:rsidRPr="00166039">
        <w:rPr>
          <w:i/>
          <w:iCs/>
          <w:sz w:val="28"/>
          <w:szCs w:val="28"/>
        </w:rPr>
        <w:t>ПП РО КФУ</w:t>
      </w:r>
    </w:p>
    <w:p w:rsidR="0086624B" w:rsidRPr="00166039" w:rsidRDefault="0086624B" w:rsidP="00166039">
      <w:pPr>
        <w:shd w:val="clear" w:color="auto" w:fill="FFFFFF"/>
        <w:ind w:right="62"/>
        <w:jc w:val="right"/>
        <w:rPr>
          <w:sz w:val="28"/>
          <w:szCs w:val="28"/>
        </w:rPr>
      </w:pPr>
    </w:p>
    <w:p w:rsidR="0086624B" w:rsidRPr="00166039" w:rsidRDefault="0086624B" w:rsidP="00166039">
      <w:pPr>
        <w:shd w:val="clear" w:color="auto" w:fill="FFFFFF"/>
        <w:ind w:firstLine="567"/>
        <w:rPr>
          <w:sz w:val="28"/>
          <w:szCs w:val="28"/>
        </w:rPr>
      </w:pPr>
      <w:r w:rsidRPr="00166039">
        <w:rPr>
          <w:spacing w:val="-1"/>
          <w:sz w:val="28"/>
          <w:szCs w:val="28"/>
        </w:rPr>
        <w:t>Школа - это многообразный живой организм, который немыслим без управления.</w:t>
      </w:r>
    </w:p>
    <w:p w:rsidR="0086624B" w:rsidRPr="00166039" w:rsidRDefault="0086624B" w:rsidP="00166039">
      <w:pPr>
        <w:shd w:val="clear" w:color="auto" w:fill="FFFFFF"/>
        <w:ind w:firstLine="567"/>
        <w:jc w:val="both"/>
        <w:rPr>
          <w:sz w:val="28"/>
          <w:szCs w:val="28"/>
        </w:rPr>
      </w:pPr>
      <w:r w:rsidRPr="00166039">
        <w:rPr>
          <w:spacing w:val="-1"/>
          <w:sz w:val="28"/>
          <w:szCs w:val="28"/>
        </w:rPr>
        <w:t xml:space="preserve">В управлении и руководстве школой многое зависит от постановки учета выполненной работы, отражаемого в </w:t>
      </w:r>
      <w:r w:rsidRPr="00166039">
        <w:rPr>
          <w:spacing w:val="-2"/>
          <w:sz w:val="28"/>
          <w:szCs w:val="28"/>
        </w:rPr>
        <w:t xml:space="preserve">школьной документации. Учебная и финансово-хозяйственная документация является качественной характеристикой и </w:t>
      </w:r>
      <w:r w:rsidRPr="00166039">
        <w:rPr>
          <w:spacing w:val="-1"/>
          <w:sz w:val="28"/>
          <w:szCs w:val="28"/>
        </w:rPr>
        <w:t xml:space="preserve">количественным выражением учебно-воспитательной и финансово-хозяйственной деятельности школы. Для всех школ установлены единые формы обязательной учебно-педагогической документации: алфавитная книга записи учащихся, личные дела школьников, классные журналы, журналы факультативных занятий, журналы групп продленного дня, книга учета бланков и выдачи свидетельств об основном общем образовании, книга учета бланков и выдачи аттестатов об общем образовании, книга учета золотых медалей, книга учета похвальных грамот, книга учета </w:t>
      </w:r>
      <w:r w:rsidRPr="00166039">
        <w:rPr>
          <w:spacing w:val="-2"/>
          <w:sz w:val="28"/>
          <w:szCs w:val="28"/>
        </w:rPr>
        <w:t xml:space="preserve">похвальных листов, книга протоколов заседаний педагогического совета, книга приказов по школе, книга учета личного </w:t>
      </w:r>
      <w:r w:rsidRPr="00166039">
        <w:rPr>
          <w:spacing w:val="-1"/>
          <w:sz w:val="28"/>
          <w:szCs w:val="28"/>
        </w:rPr>
        <w:t>состава педагогических работников школы, журнал учета пропусков и замещения уроков учителями.</w:t>
      </w:r>
    </w:p>
    <w:p w:rsidR="0086624B" w:rsidRPr="00166039" w:rsidRDefault="0086624B" w:rsidP="00166039">
      <w:pPr>
        <w:shd w:val="clear" w:color="auto" w:fill="FFFFFF"/>
        <w:ind w:firstLine="567"/>
        <w:jc w:val="both"/>
        <w:rPr>
          <w:sz w:val="28"/>
          <w:szCs w:val="28"/>
        </w:rPr>
      </w:pPr>
      <w:r w:rsidRPr="00166039">
        <w:rPr>
          <w:spacing w:val="-2"/>
          <w:sz w:val="28"/>
          <w:szCs w:val="28"/>
        </w:rPr>
        <w:t>В делах школы должны также быть книга замечаний и предложений инспектирующих лиц, акты проверок работы школы, докладные записки, справки, документы о выпускных и переводных экзаменах, планы и отчеты о работе школы.</w:t>
      </w:r>
    </w:p>
    <w:p w:rsidR="0086624B" w:rsidRPr="00166039" w:rsidRDefault="0086624B" w:rsidP="00166039">
      <w:pPr>
        <w:shd w:val="clear" w:color="auto" w:fill="FFFFFF"/>
        <w:ind w:firstLine="567"/>
        <w:jc w:val="both"/>
        <w:rPr>
          <w:sz w:val="28"/>
          <w:szCs w:val="28"/>
        </w:rPr>
      </w:pPr>
      <w:r w:rsidRPr="00166039">
        <w:rPr>
          <w:spacing w:val="-1"/>
          <w:sz w:val="28"/>
          <w:szCs w:val="28"/>
        </w:rPr>
        <w:t xml:space="preserve">К финансово-хозяйственной документации относятся: технический паспорт школы, ведомость учета инвентаря, находящегося на ответственном хранении, и инвентарные книги материально-ответственных лиц, ведомости расхода </w:t>
      </w:r>
      <w:r w:rsidRPr="00166039">
        <w:rPr>
          <w:spacing w:val="-2"/>
          <w:sz w:val="28"/>
          <w:szCs w:val="28"/>
        </w:rPr>
        <w:t xml:space="preserve">материалов, инвентарная книга библиотечного фонда школы, тарификационный список учителей и штатное расписание. </w:t>
      </w:r>
      <w:r w:rsidRPr="00166039">
        <w:rPr>
          <w:spacing w:val="-1"/>
          <w:sz w:val="28"/>
          <w:szCs w:val="28"/>
        </w:rPr>
        <w:t>Вместе с тем, введение ФГОС ООО предполагает новый подход к разработке школьной документации:</w:t>
      </w:r>
    </w:p>
    <w:p w:rsidR="0086624B" w:rsidRDefault="0086624B" w:rsidP="00166039">
      <w:pPr>
        <w:rPr>
          <w:sz w:val="28"/>
          <w:szCs w:val="28"/>
        </w:rPr>
      </w:pPr>
    </w:p>
    <w:tbl>
      <w:tblPr>
        <w:tblW w:w="1474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09"/>
        <w:gridCol w:w="1985"/>
        <w:gridCol w:w="6662"/>
        <w:gridCol w:w="5386"/>
      </w:tblGrid>
      <w:tr w:rsidR="0086624B" w:rsidRPr="003F208F" w:rsidTr="002E21D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2"/>
                <w:szCs w:val="22"/>
              </w:rPr>
            </w:pPr>
            <w:r w:rsidRPr="00166039">
              <w:rPr>
                <w:sz w:val="22"/>
                <w:szCs w:val="22"/>
              </w:rPr>
              <w:t>п/п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left="53" w:right="24" w:firstLine="34"/>
              <w:rPr>
                <w:sz w:val="22"/>
                <w:szCs w:val="22"/>
              </w:rPr>
            </w:pPr>
            <w:r w:rsidRPr="00166039">
              <w:rPr>
                <w:spacing w:val="-3"/>
                <w:sz w:val="22"/>
                <w:szCs w:val="22"/>
              </w:rPr>
              <w:t xml:space="preserve">Направления </w:t>
            </w:r>
            <w:r w:rsidRPr="00166039">
              <w:rPr>
                <w:spacing w:val="-2"/>
                <w:sz w:val="22"/>
                <w:szCs w:val="22"/>
              </w:rPr>
              <w:t>мероприятий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166039">
              <w:rPr>
                <w:sz w:val="22"/>
                <w:szCs w:val="22"/>
              </w:rPr>
              <w:t>Мероприятия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166039">
              <w:rPr>
                <w:sz w:val="22"/>
                <w:szCs w:val="22"/>
              </w:rPr>
              <w:t>Школьная документация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53"/>
              <w:rPr>
                <w:b/>
                <w:sz w:val="28"/>
                <w:szCs w:val="28"/>
              </w:rPr>
            </w:pPr>
            <w:r w:rsidRPr="00166039">
              <w:rPr>
                <w:b/>
                <w:i/>
                <w:iCs/>
                <w:sz w:val="28"/>
                <w:szCs w:val="28"/>
              </w:rPr>
              <w:t xml:space="preserve">Нормативное </w:t>
            </w:r>
            <w:r w:rsidRPr="00166039">
              <w:rPr>
                <w:b/>
                <w:i/>
                <w:iCs/>
                <w:spacing w:val="-1"/>
                <w:sz w:val="28"/>
                <w:szCs w:val="28"/>
              </w:rPr>
              <w:t xml:space="preserve">обеспечение </w:t>
            </w:r>
            <w:r w:rsidRPr="00166039">
              <w:rPr>
                <w:b/>
                <w:i/>
                <w:iCs/>
                <w:sz w:val="28"/>
                <w:szCs w:val="28"/>
              </w:rPr>
              <w:t>введения</w:t>
            </w: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166039">
              <w:rPr>
                <w:b/>
                <w:bCs/>
                <w:i/>
                <w:iCs/>
                <w:spacing w:val="-7"/>
                <w:sz w:val="28"/>
                <w:szCs w:val="28"/>
              </w:rPr>
              <w:t>ФГОС ООО</w:t>
            </w:r>
          </w:p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pacing w:val="-2"/>
                <w:sz w:val="28"/>
                <w:szCs w:val="28"/>
              </w:rPr>
              <w:t>Разработка плана-графика введения ФГОС ООО в ОУ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План-график введения ФГОС ООО в ОУ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pacing w:val="-2"/>
                <w:sz w:val="28"/>
                <w:szCs w:val="28"/>
              </w:rPr>
              <w:t>Подготовка приказа «О создании рабочей группы по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pacing w:val="-4"/>
                <w:sz w:val="28"/>
                <w:szCs w:val="28"/>
              </w:rPr>
              <w:t>обеспечению перехода ОУ на ФГОС ООО»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 xml:space="preserve">Приказ «О создании рабочей </w:t>
            </w:r>
            <w:r w:rsidRPr="00166039">
              <w:rPr>
                <w:spacing w:val="-2"/>
                <w:sz w:val="28"/>
                <w:szCs w:val="28"/>
              </w:rPr>
              <w:t xml:space="preserve">группы по обеспечению перехода ОУ на </w:t>
            </w:r>
            <w:r w:rsidRPr="00166039">
              <w:rPr>
                <w:sz w:val="28"/>
                <w:szCs w:val="28"/>
              </w:rPr>
              <w:t>ФГОС ООО»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9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Подготовка приказа «О назначении ответственного за введение ФГОС ООО в ОУ»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Приказ «О назначении ответственного за введение ФГОС ООО в ОУ»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9"/>
              <w:rPr>
                <w:sz w:val="28"/>
                <w:szCs w:val="28"/>
              </w:rPr>
            </w:pPr>
            <w:r w:rsidRPr="00166039">
              <w:rPr>
                <w:spacing w:val="-2"/>
                <w:sz w:val="28"/>
                <w:szCs w:val="28"/>
              </w:rPr>
              <w:t xml:space="preserve">Внесение изменений в Устав ОУ в соответствии с </w:t>
            </w:r>
            <w:r w:rsidRPr="00166039">
              <w:rPr>
                <w:sz w:val="28"/>
                <w:szCs w:val="28"/>
              </w:rPr>
              <w:t>требованиями ФГОС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 xml:space="preserve">Приказ «О внесении изменений и дополнений в устав ОУ» 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Утвержденные прилагаемые изменения и дополнения к уставу ОУ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19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Разработка и утверждение основных образовательных программ ОУ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 xml:space="preserve">Приказ «Об утверждении основных образовательных программ ОУ» 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ООП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34"/>
              <w:rPr>
                <w:sz w:val="28"/>
                <w:szCs w:val="28"/>
              </w:rPr>
            </w:pPr>
            <w:r w:rsidRPr="00166039">
              <w:rPr>
                <w:spacing w:val="-3"/>
                <w:sz w:val="28"/>
                <w:szCs w:val="28"/>
              </w:rPr>
              <w:t>Разработка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 w:rsidRPr="00166039">
              <w:rPr>
                <w:spacing w:val="-3"/>
                <w:sz w:val="28"/>
                <w:szCs w:val="28"/>
              </w:rPr>
              <w:t>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 w:rsidRPr="00166039">
              <w:rPr>
                <w:spacing w:val="-3"/>
                <w:sz w:val="28"/>
                <w:szCs w:val="28"/>
              </w:rPr>
              <w:t>утверждение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 w:rsidRPr="00166039">
              <w:rPr>
                <w:spacing w:val="-3"/>
                <w:sz w:val="28"/>
                <w:szCs w:val="28"/>
              </w:rPr>
              <w:t>программ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 w:rsidRPr="00166039">
              <w:rPr>
                <w:spacing w:val="-3"/>
                <w:sz w:val="28"/>
                <w:szCs w:val="28"/>
              </w:rPr>
              <w:t xml:space="preserve">внеурочной </w:t>
            </w:r>
            <w:r w:rsidRPr="00166039">
              <w:rPr>
                <w:sz w:val="28"/>
                <w:szCs w:val="28"/>
              </w:rPr>
              <w:t>деятельности ОУ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Программы внеурочной деятельности ОУ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9"/>
              <w:rPr>
                <w:sz w:val="28"/>
                <w:szCs w:val="28"/>
              </w:rPr>
            </w:pPr>
            <w:r w:rsidRPr="00166039">
              <w:rPr>
                <w:spacing w:val="-1"/>
                <w:sz w:val="28"/>
                <w:szCs w:val="28"/>
              </w:rPr>
              <w:t>Определение УМК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и учебных пособий, используемых в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образовательном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процессе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в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соответствии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 xml:space="preserve">с </w:t>
            </w:r>
            <w:r w:rsidRPr="00166039">
              <w:rPr>
                <w:sz w:val="28"/>
                <w:szCs w:val="28"/>
              </w:rPr>
              <w:t>федеральным перечнем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Инструктивные письма по выбору УМК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 учебных пособий в соответствии с ФГОС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pacing w:val="-2"/>
                <w:sz w:val="28"/>
                <w:szCs w:val="28"/>
              </w:rPr>
              <w:t>Разработка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166039">
              <w:rPr>
                <w:spacing w:val="-2"/>
                <w:sz w:val="28"/>
                <w:szCs w:val="28"/>
              </w:rPr>
              <w:t>документов,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166039">
              <w:rPr>
                <w:spacing w:val="-2"/>
                <w:sz w:val="28"/>
                <w:szCs w:val="28"/>
              </w:rPr>
              <w:t>регламентирующих организацию и содержание образовательного процесса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ООП школы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Договор с родителями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Разработка системы оценки планируемых результатов освоения ООП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Положение об оценке УУД учащихся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Положение о портфолио учащегося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pacing w:val="-3"/>
                <w:sz w:val="28"/>
                <w:szCs w:val="28"/>
              </w:rPr>
              <w:t xml:space="preserve">Внесение изменений в Положение о системе оценивания, формах и порядке промежуточной и </w:t>
            </w:r>
            <w:r w:rsidRPr="00166039">
              <w:rPr>
                <w:sz w:val="28"/>
                <w:szCs w:val="28"/>
              </w:rPr>
              <w:t>итоговой аттестации ОУ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Положение о системе оценивания, формах и порядке промежуточной и итоговой аттестации ОУ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pacing w:val="-3"/>
                <w:sz w:val="28"/>
                <w:szCs w:val="28"/>
              </w:rPr>
              <w:t xml:space="preserve">Разработка моделей документов, регламентирующих </w:t>
            </w:r>
            <w:r w:rsidRPr="00166039">
              <w:rPr>
                <w:sz w:val="28"/>
                <w:szCs w:val="28"/>
              </w:rPr>
              <w:t>условия реализации ФГОС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Регламент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порядке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внесения изменений в нормативные документы ОУ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Положение о портфолио учителя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Положение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стимулировании педагогической деятельности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Регламент выбора УМК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Положение о Координационном Совете школы по введению ФГОС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pacing w:val="-3"/>
                <w:sz w:val="28"/>
                <w:szCs w:val="28"/>
              </w:rPr>
              <w:t xml:space="preserve">Приведение в соответствии с требованиями ФГОС и </w:t>
            </w:r>
            <w:r w:rsidRPr="00166039">
              <w:rPr>
                <w:sz w:val="28"/>
                <w:szCs w:val="28"/>
              </w:rPr>
              <w:t xml:space="preserve">новыми тарифно-квалификационными </w:t>
            </w:r>
            <w:r w:rsidRPr="00166039">
              <w:rPr>
                <w:spacing w:val="-2"/>
                <w:sz w:val="28"/>
                <w:szCs w:val="28"/>
              </w:rPr>
              <w:t xml:space="preserve">характеристиками должностные инструкции </w:t>
            </w:r>
            <w:r w:rsidRPr="00166039">
              <w:rPr>
                <w:sz w:val="28"/>
                <w:szCs w:val="28"/>
              </w:rPr>
              <w:t>работников образовательного учреждения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Должностные инструкции работников образовательного учреждения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right="38"/>
              <w:rPr>
                <w:b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Финансово- эк</w:t>
            </w:r>
            <w:r w:rsidRPr="00166039">
              <w:rPr>
                <w:b/>
                <w:i/>
                <w:iCs/>
                <w:sz w:val="28"/>
                <w:szCs w:val="28"/>
              </w:rPr>
              <w:t>о</w:t>
            </w:r>
            <w:r>
              <w:rPr>
                <w:b/>
                <w:i/>
                <w:iCs/>
                <w:sz w:val="28"/>
                <w:szCs w:val="28"/>
              </w:rPr>
              <w:t>но</w:t>
            </w:r>
            <w:r w:rsidRPr="00166039">
              <w:rPr>
                <w:b/>
                <w:i/>
                <w:iCs/>
                <w:sz w:val="28"/>
                <w:szCs w:val="28"/>
              </w:rPr>
              <w:t xml:space="preserve">мическое обеспечение введения </w:t>
            </w:r>
            <w:r w:rsidRPr="00166039">
              <w:rPr>
                <w:b/>
                <w:bCs/>
                <w:i/>
                <w:iCs/>
                <w:sz w:val="28"/>
                <w:szCs w:val="28"/>
              </w:rPr>
              <w:t>ФГОС ОО</w:t>
            </w:r>
          </w:p>
          <w:p w:rsidR="0086624B" w:rsidRPr="003F208F" w:rsidRDefault="0086624B" w:rsidP="00166039">
            <w:pPr>
              <w:rPr>
                <w:b/>
                <w:sz w:val="28"/>
                <w:szCs w:val="28"/>
              </w:rPr>
            </w:pP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9"/>
              <w:rPr>
                <w:sz w:val="28"/>
                <w:szCs w:val="28"/>
              </w:rPr>
            </w:pPr>
            <w:r w:rsidRPr="00166039">
              <w:rPr>
                <w:spacing w:val="-3"/>
                <w:sz w:val="28"/>
                <w:szCs w:val="28"/>
              </w:rPr>
              <w:t>Разработка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 w:rsidRPr="00166039">
              <w:rPr>
                <w:spacing w:val="-3"/>
                <w:sz w:val="28"/>
                <w:szCs w:val="28"/>
              </w:rPr>
              <w:t>положения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 w:rsidRPr="00166039">
              <w:rPr>
                <w:spacing w:val="-3"/>
                <w:sz w:val="28"/>
                <w:szCs w:val="28"/>
              </w:rPr>
              <w:t>о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 w:rsidRPr="00166039">
              <w:rPr>
                <w:spacing w:val="-3"/>
                <w:sz w:val="28"/>
                <w:szCs w:val="28"/>
              </w:rPr>
              <w:t>стимулировании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 w:rsidRPr="00166039">
              <w:rPr>
                <w:spacing w:val="-3"/>
                <w:sz w:val="28"/>
                <w:szCs w:val="28"/>
              </w:rPr>
              <w:t>труда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 w:rsidRPr="00166039">
              <w:rPr>
                <w:spacing w:val="-3"/>
                <w:sz w:val="28"/>
                <w:szCs w:val="28"/>
              </w:rPr>
              <w:t xml:space="preserve">на </w:t>
            </w:r>
            <w:r w:rsidRPr="00166039">
              <w:rPr>
                <w:spacing w:val="-1"/>
                <w:sz w:val="28"/>
                <w:szCs w:val="28"/>
              </w:rPr>
              <w:t>основе новой методики формирования системы оплаты 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стимулирования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труда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в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 xml:space="preserve">образовательных </w:t>
            </w:r>
            <w:r w:rsidRPr="00166039">
              <w:rPr>
                <w:sz w:val="28"/>
                <w:szCs w:val="28"/>
              </w:rPr>
              <w:t>учреждениях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Положение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стимулировании труда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на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основе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новой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методики формирования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системы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оплаты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 стимулирования труда в образовательных учреждениях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9"/>
              <w:rPr>
                <w:sz w:val="28"/>
                <w:szCs w:val="28"/>
              </w:rPr>
            </w:pPr>
            <w:r w:rsidRPr="00166039">
              <w:rPr>
                <w:spacing w:val="-2"/>
                <w:sz w:val="28"/>
                <w:szCs w:val="28"/>
              </w:rPr>
              <w:t>Разработка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166039">
              <w:rPr>
                <w:spacing w:val="-2"/>
                <w:sz w:val="28"/>
                <w:szCs w:val="28"/>
              </w:rPr>
              <w:t>локальных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166039">
              <w:rPr>
                <w:spacing w:val="-2"/>
                <w:sz w:val="28"/>
                <w:szCs w:val="28"/>
              </w:rPr>
              <w:t>актов,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166039">
              <w:rPr>
                <w:spacing w:val="-2"/>
                <w:sz w:val="28"/>
                <w:szCs w:val="28"/>
              </w:rPr>
              <w:t>регламентирующих установление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166039">
              <w:rPr>
                <w:spacing w:val="-2"/>
                <w:sz w:val="28"/>
                <w:szCs w:val="28"/>
              </w:rPr>
              <w:t>заработной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166039">
              <w:rPr>
                <w:spacing w:val="-2"/>
                <w:sz w:val="28"/>
                <w:szCs w:val="28"/>
              </w:rPr>
              <w:t>платы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166039">
              <w:rPr>
                <w:spacing w:val="-2"/>
                <w:sz w:val="28"/>
                <w:szCs w:val="28"/>
              </w:rPr>
              <w:t xml:space="preserve">работников </w:t>
            </w:r>
            <w:r w:rsidRPr="00166039">
              <w:rPr>
                <w:sz w:val="28"/>
                <w:szCs w:val="28"/>
              </w:rPr>
              <w:t>образовательного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учреждения,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том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 xml:space="preserve">числе </w:t>
            </w:r>
            <w:r w:rsidRPr="00166039">
              <w:rPr>
                <w:spacing w:val="-1"/>
                <w:sz w:val="28"/>
                <w:szCs w:val="28"/>
              </w:rPr>
              <w:t>стимулирующих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надбавок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и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доплат,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порядка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 xml:space="preserve">и </w:t>
            </w:r>
            <w:r w:rsidRPr="00166039">
              <w:rPr>
                <w:sz w:val="28"/>
                <w:szCs w:val="28"/>
              </w:rPr>
              <w:t>размеров премирования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Локальный акт о стимулировании труда учителей, внедряющих ФГОС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9"/>
              <w:rPr>
                <w:sz w:val="28"/>
                <w:szCs w:val="28"/>
              </w:rPr>
            </w:pPr>
            <w:r w:rsidRPr="00166039">
              <w:rPr>
                <w:spacing w:val="-2"/>
                <w:sz w:val="28"/>
                <w:szCs w:val="28"/>
              </w:rPr>
              <w:t xml:space="preserve">Заключение дополнительных соглашений к трудовому </w:t>
            </w:r>
            <w:r w:rsidRPr="00166039">
              <w:rPr>
                <w:sz w:val="28"/>
                <w:szCs w:val="28"/>
              </w:rPr>
              <w:t>договору с педагогическими работниками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Дополнительные соглашения к трудовому договору с педагогическими работниками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19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Составление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сметы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расходов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 рамках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выделенного финансирования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Смета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расходов,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том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числе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 предусмотренными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средствами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на учебники и учебные пособия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pacing w:val="-1"/>
                <w:sz w:val="28"/>
                <w:szCs w:val="28"/>
              </w:rPr>
              <w:t>Определение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объема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расходов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>на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166039">
              <w:rPr>
                <w:spacing w:val="-1"/>
                <w:sz w:val="28"/>
                <w:szCs w:val="28"/>
              </w:rPr>
              <w:t xml:space="preserve">реализацию </w:t>
            </w:r>
            <w:r w:rsidRPr="00166039">
              <w:rPr>
                <w:sz w:val="28"/>
                <w:szCs w:val="28"/>
              </w:rPr>
              <w:t>внеурочной деятельности обучающихся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Система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почасовой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оплаты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за реализацию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часов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внеурочной деятельности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Привлечение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дополнительных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финансовых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средств (исходя из возможностей ОУ)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Положение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дополнительных платных образовательных услугах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166039">
              <w:rPr>
                <w:b/>
                <w:i/>
                <w:iCs/>
                <w:sz w:val="28"/>
                <w:szCs w:val="28"/>
              </w:rPr>
              <w:t>Организационное</w:t>
            </w: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166039">
              <w:rPr>
                <w:b/>
                <w:i/>
                <w:iCs/>
                <w:sz w:val="28"/>
                <w:szCs w:val="28"/>
              </w:rPr>
              <w:t>обеспечение</w:t>
            </w: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166039">
              <w:rPr>
                <w:b/>
                <w:i/>
                <w:iCs/>
                <w:sz w:val="28"/>
                <w:szCs w:val="28"/>
              </w:rPr>
              <w:t>введения</w:t>
            </w: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166039">
              <w:rPr>
                <w:b/>
                <w:i/>
                <w:iCs/>
                <w:sz w:val="28"/>
                <w:szCs w:val="28"/>
              </w:rPr>
              <w:t>ФГОС</w:t>
            </w:r>
            <w:r>
              <w:rPr>
                <w:b/>
                <w:i/>
                <w:iCs/>
                <w:sz w:val="28"/>
                <w:szCs w:val="28"/>
              </w:rPr>
              <w:t xml:space="preserve"> </w:t>
            </w:r>
            <w:r w:rsidRPr="00166039">
              <w:rPr>
                <w:b/>
                <w:i/>
                <w:iCs/>
                <w:sz w:val="28"/>
                <w:szCs w:val="28"/>
              </w:rPr>
              <w:t>ОО</w:t>
            </w: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9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Создание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совета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подготовке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введению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 xml:space="preserve">ФГОС </w:t>
            </w:r>
            <w:r>
              <w:rPr>
                <w:sz w:val="28"/>
                <w:szCs w:val="28"/>
              </w:rPr>
              <w:t>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Протокол совета по подготовке и введению ФГОС ООО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 xml:space="preserve">Создание рабочих групп по введению ФГОС </w:t>
            </w:r>
            <w:r>
              <w:rPr>
                <w:sz w:val="28"/>
                <w:szCs w:val="28"/>
              </w:rPr>
              <w:t>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Приказ «</w:t>
            </w:r>
            <w:r>
              <w:rPr>
                <w:sz w:val="28"/>
                <w:szCs w:val="28"/>
              </w:rPr>
              <w:t>О</w:t>
            </w:r>
            <w:r w:rsidRPr="00166039">
              <w:rPr>
                <w:sz w:val="28"/>
                <w:szCs w:val="28"/>
              </w:rPr>
              <w:t xml:space="preserve"> создании рабочих групп по введению ФГОС </w:t>
            </w:r>
            <w:r>
              <w:rPr>
                <w:sz w:val="28"/>
                <w:szCs w:val="28"/>
              </w:rPr>
              <w:t>ООО</w:t>
            </w:r>
            <w:r w:rsidRPr="00166039">
              <w:rPr>
                <w:sz w:val="28"/>
                <w:szCs w:val="28"/>
              </w:rPr>
              <w:t>»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Создание творческих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групп учителей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 разработке программ внеурочной деятельности ОУ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Приказ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«О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создании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творческих групп учителей по разработке программ внеурочной деятельности ОУ»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Проведение диагностики готовности ОУ к введению ФГОС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Анализ готовности ОУ к введению ФГОС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Аналитическая справка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Подготовка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проведение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семинаров-совещаний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 вопросам введения ФГОС 000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План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семинаров-совещаний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 вопросам введения ФГОС ООО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Организация и проведение мониторинга по введению ФГОС 000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Анализ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результатов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 корректировка действий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Организация взаимодействия учреждений в образовательном округе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Модель сетевого взаимодействия учреждений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Организация внеурочной деятельности и учет внеучебных достижений учащихся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Вариативные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 xml:space="preserve">программы организации внеурочной деятельности 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Портфолио учащегося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9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Реализация моделей взаимодействия учреждений общего и дополнительного образования детей, обеспечивающих организацию внеурочной деятельности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Модель взаимодействия учреждений общего и дополнительного образования в целях создания единого образовательного пространства ОУ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7D3251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Привлечение органов государственно-общественного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управления образовательным учреждением к проектированию основной образовательной программы общего образования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ООП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19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Выявление социального заказа на занятия внеурочного компонента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 xml:space="preserve">Анкетирование 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Собеседование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19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Создание системы внеурочной деятельности, поддерживающей процесс обучения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Модель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организации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внеурочной деятельности учащихся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Разработка плана и осуществление ВШК реализации ООП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 xml:space="preserve">План ВШК реализации ООП 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Приказ «О проведении внутришкольного контроля по реализации ФГОС ООО»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Определение полученных результатов и эффектов от введения ФГОС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Анализ результатов и корректировка действий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right="206"/>
              <w:rPr>
                <w:b/>
                <w:sz w:val="28"/>
                <w:szCs w:val="28"/>
              </w:rPr>
            </w:pPr>
            <w:r w:rsidRPr="00166039">
              <w:rPr>
                <w:b/>
                <w:i/>
                <w:iCs/>
                <w:sz w:val="28"/>
                <w:szCs w:val="28"/>
              </w:rPr>
              <w:t>Кадровое обеспечение введения ФГОС</w:t>
            </w: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Выявление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степени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профессиональной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готовности педагогических работников школы к работе по ФГОС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Банк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данных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(информация)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об уровне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готовности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педагогических работников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введению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реализации ФГОС ООО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7D3251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 xml:space="preserve">Мониторинг кадрового обеспечения ФГОС ООО, определение уровня готовности педагогов к реализации ФГОС </w:t>
            </w:r>
            <w:r>
              <w:rPr>
                <w:sz w:val="28"/>
                <w:szCs w:val="28"/>
              </w:rPr>
              <w:t>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Анализ уровня готовности педагогов к реализации ФГОС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9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Обеспечение поэтапного повышения квалификации учителей и членов администрации ОУ по вопросам ФГОС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Программа (план-график) повышения квалификации педагогических и руководящих работников ОУ и действующая модель повышения квалификации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Участие в районных (республиканских) семинарах и совещаниях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вопросам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подготовки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введению ФГОС ООО (в том числе в дистанционном режиме)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Материалы,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методические рекомендации с семинаров, совещаний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Мониторинг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готовности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педагогических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кадров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к</w:t>
            </w:r>
            <w:r w:rsidRPr="003F208F"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введению ФГОС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Положение о мониторинге (ОУ)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Аналитическая справка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Мотивация педагогических работников к повышению квалификации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Положение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стимулировании педагогических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работников, повышающих квалификацию по вопросу внедрения ФГОС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166039">
              <w:rPr>
                <w:b/>
                <w:i/>
                <w:iCs/>
                <w:sz w:val="28"/>
                <w:szCs w:val="28"/>
              </w:rPr>
              <w:t>Научно-методическое обеспечение введения ФГОС</w:t>
            </w:r>
          </w:p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Создание системы методической работы, обеспечивающей сопровождение введения ФГОС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Система методической работы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Разработка плана методической работы, обеспечивающей сопровождение введения ФГОС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План научно-методической работы ОУ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 xml:space="preserve">Разработка плана научно-методических семинаров </w:t>
            </w:r>
            <w:r w:rsidRPr="003F208F">
              <w:rPr>
                <w:sz w:val="28"/>
                <w:szCs w:val="28"/>
              </w:rPr>
              <w:t>(</w:t>
            </w:r>
            <w:r w:rsidRPr="00166039">
              <w:rPr>
                <w:sz w:val="28"/>
                <w:szCs w:val="28"/>
              </w:rPr>
              <w:t>внутришкольного повышения квалификации) с ориентацией на проблемы введения ФГОС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План научно-методической работы ОУ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Организация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проектной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деятельности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условиях перехода на ФГОС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Скорректированная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программа развития школы.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Инновационные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проекты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(по необходимости)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Изучение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обобщение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опыта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работы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учителей,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реализующих ФГОС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Информационный банк школы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Аттестация учителей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Публикации в средствах массовой информации и т.д.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7D3251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166039">
              <w:rPr>
                <w:b/>
                <w:i/>
                <w:iCs/>
                <w:sz w:val="28"/>
                <w:szCs w:val="28"/>
              </w:rPr>
              <w:t>Информаци</w:t>
            </w:r>
            <w:r>
              <w:rPr>
                <w:b/>
                <w:i/>
                <w:iCs/>
                <w:sz w:val="28"/>
                <w:szCs w:val="28"/>
              </w:rPr>
              <w:t>он</w:t>
            </w:r>
            <w:r w:rsidRPr="00166039">
              <w:rPr>
                <w:b/>
                <w:i/>
                <w:iCs/>
                <w:sz w:val="28"/>
                <w:szCs w:val="28"/>
              </w:rPr>
              <w:t>но</w:t>
            </w:r>
            <w:r>
              <w:rPr>
                <w:b/>
                <w:i/>
                <w:iCs/>
                <w:sz w:val="28"/>
                <w:szCs w:val="28"/>
              </w:rPr>
              <w:t xml:space="preserve">е </w:t>
            </w:r>
            <w:r w:rsidRPr="00166039">
              <w:rPr>
                <w:b/>
                <w:i/>
                <w:iCs/>
                <w:sz w:val="28"/>
                <w:szCs w:val="28"/>
              </w:rPr>
              <w:t>обеспечение</w:t>
            </w:r>
            <w:r>
              <w:rPr>
                <w:b/>
                <w:i/>
                <w:iCs/>
                <w:sz w:val="28"/>
                <w:szCs w:val="28"/>
              </w:rPr>
              <w:t xml:space="preserve"> </w:t>
            </w:r>
            <w:r w:rsidRPr="00166039">
              <w:rPr>
                <w:b/>
                <w:i/>
                <w:iCs/>
                <w:sz w:val="28"/>
                <w:szCs w:val="28"/>
              </w:rPr>
              <w:t>введения</w:t>
            </w:r>
            <w:r>
              <w:rPr>
                <w:b/>
                <w:i/>
                <w:iCs/>
                <w:sz w:val="28"/>
                <w:szCs w:val="28"/>
              </w:rPr>
              <w:t xml:space="preserve"> </w:t>
            </w:r>
            <w:r w:rsidRPr="00166039">
              <w:rPr>
                <w:b/>
                <w:i/>
                <w:iCs/>
                <w:sz w:val="28"/>
                <w:szCs w:val="28"/>
              </w:rPr>
              <w:t>ФГОС</w:t>
            </w:r>
          </w:p>
          <w:p w:rsidR="0086624B" w:rsidRPr="003F208F" w:rsidRDefault="0086624B" w:rsidP="007D3251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Информирование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общественности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(в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том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числе педагогической) о ходе и результатах введения ФГОС с использованием интернет - ресурсов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Официальный сайт школы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Проведение родительских собраний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Протоколы родительских собраний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7D3251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Информирование родителей и общественности 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подготовке к введению и переходу на ФГОС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Информация родителей и общественности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Памятки родителям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7D3251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Организация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изучения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общественного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мнения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вопросам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введения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новых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стандартов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внесения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возможных дополнений в содержание ООП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Мониторинг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общественного мнения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Банк данных по вопросам введения новых стандартов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7D3251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Подготовка публичного доклада по итогам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деятельности в учебном году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Публичный доклад директора школы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7D3251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Публикации в средствах массовой информации 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введении ФГОС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Публикации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7D3251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Создание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проектной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группы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образовательного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учреждения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информационному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сопровождению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ФГОС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Определение функционала членов проектной группы.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План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информационного обеспечения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введения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ФГОС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его реализация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Создание и размещение информации: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3F208F">
              <w:rPr>
                <w:sz w:val="28"/>
                <w:szCs w:val="28"/>
              </w:rPr>
              <w:t xml:space="preserve">- </w:t>
            </w:r>
            <w:r w:rsidRPr="00166039">
              <w:rPr>
                <w:sz w:val="28"/>
                <w:szCs w:val="28"/>
              </w:rPr>
              <w:t>на школьном сайте;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3F208F">
              <w:rPr>
                <w:sz w:val="28"/>
                <w:szCs w:val="28"/>
              </w:rPr>
              <w:t xml:space="preserve">- </w:t>
            </w:r>
            <w:r w:rsidRPr="00166039">
              <w:rPr>
                <w:sz w:val="28"/>
                <w:szCs w:val="28"/>
              </w:rPr>
              <w:t>в печатных изданиях ОУ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Публикации,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информированные письма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действующем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механизме и доступа к информационным ресурсам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Информирование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участников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образовательного процесса и общественности о введении ФГОС через проведение: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• конференций образовательного учреждения;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• пресс-конференций;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• Дней открытых дверей;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• общешкольных родительских собраний;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• публичный отчет директора школы;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• попечительские советы и др.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•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мониторинг общественного мнения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Информация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проведении указанных мероприятий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Система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мер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предотвращению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недостаточной информированности общественности о введении ФГОС 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недопущение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публикации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недостоверной информации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Корректировка плана</w:t>
            </w:r>
          </w:p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Внутренняя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экспертиза информационных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материалов, подлежащих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публикации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на сайте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 СМИ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tabs>
                <w:tab w:val="left" w:leader="hyphen" w:pos="341"/>
              </w:tabs>
              <w:rPr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166039">
              <w:rPr>
                <w:b/>
                <w:bCs/>
                <w:i/>
                <w:iCs/>
                <w:sz w:val="28"/>
                <w:szCs w:val="28"/>
              </w:rPr>
              <w:t xml:space="preserve">Материально-техническое </w:t>
            </w:r>
            <w:r w:rsidRPr="00166039">
              <w:rPr>
                <w:b/>
                <w:i/>
                <w:iCs/>
                <w:sz w:val="28"/>
                <w:szCs w:val="28"/>
              </w:rPr>
              <w:t xml:space="preserve">обеспечение </w:t>
            </w:r>
            <w:r w:rsidRPr="00166039">
              <w:rPr>
                <w:b/>
                <w:bCs/>
                <w:i/>
                <w:iCs/>
                <w:sz w:val="28"/>
                <w:szCs w:val="28"/>
              </w:rPr>
              <w:t>введения ФГОС</w:t>
            </w:r>
          </w:p>
          <w:p w:rsidR="0086624B" w:rsidRPr="003F208F" w:rsidRDefault="0086624B" w:rsidP="007D3251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3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Материально - техническое обеспечение в соответствии с федеральными требованиями к минимальной оснащенности учебного процесса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План материально - технического обеспечения ОУ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tabs>
                <w:tab w:val="left" w:leader="hyphen" w:pos="341"/>
              </w:tabs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3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Обеспечение соответствия материально-технической базы реализации ООП действующим санитарным и противопожарным нормам, нормам охраны труда работников образовательного учреждения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Утвержденный бюджет ОУ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tabs>
                <w:tab w:val="left" w:leader="hyphen" w:pos="341"/>
              </w:tabs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9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Приведение территории образовательного учреждения 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соответствии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действующими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санитарными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 противопожарными нормативами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Акт готовности участка образовательного учреждения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tabs>
                <w:tab w:val="left" w:leader="hyphen" w:pos="341"/>
              </w:tabs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38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Оснащение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школьной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библиотеки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необходимым количеством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учебной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учебно-методической литературы для реализации ФГОС ООО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Картотека учебно-методической литературы для реализации ФГОС ООО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tabs>
                <w:tab w:val="left" w:leader="hyphen" w:pos="341"/>
              </w:tabs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Приведение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помещения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для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питания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учащихся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в соответствие с требованиями СанПиН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Акт готовности столовой (пищеблока) к организации питания учащихся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tabs>
                <w:tab w:val="left" w:leader="hyphen" w:pos="341"/>
              </w:tabs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43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Оснащение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помещений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для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занятий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музыкой,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ИЗО, хореографией,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моделированием,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техническим творчеством,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естественно-научными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исследованиями, иностранными языками в соответствие с требованиями Стандарта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Акт готовности помещений для занятий музыкой, ИЗО, хореографией, моделированием, техническим творчеством, естественно-научными исследованиями, иностранными языками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tabs>
                <w:tab w:val="left" w:leader="hyphen" w:pos="341"/>
              </w:tabs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3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Приведение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актового,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спортивного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залов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и медицинского кабинета в соответствии с требованиями Стандарта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Акт готовности помещений актового, спортивного залов и медицинского кабинета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tabs>
                <w:tab w:val="left" w:leader="hyphen" w:pos="341"/>
              </w:tabs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Оснащение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классов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мебелью,</w:t>
            </w:r>
            <w:r>
              <w:rPr>
                <w:sz w:val="28"/>
                <w:szCs w:val="28"/>
              </w:rPr>
              <w:t xml:space="preserve"> </w:t>
            </w:r>
            <w:r w:rsidRPr="00166039">
              <w:rPr>
                <w:sz w:val="28"/>
                <w:szCs w:val="28"/>
              </w:rPr>
              <w:t>соответствующей</w:t>
            </w:r>
          </w:p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ростовозрастным особенностям детей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Карта оценки класса в соответствии с требованиями Стандарта</w:t>
            </w:r>
          </w:p>
        </w:tc>
      </w:tr>
      <w:tr w:rsidR="0086624B" w:rsidRPr="003F208F" w:rsidTr="002E21DD"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3F208F" w:rsidRDefault="0086624B" w:rsidP="00166039">
            <w:pPr>
              <w:shd w:val="clear" w:color="auto" w:fill="FFFFFF"/>
              <w:ind w:firstLine="24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Организация экспертизы условий организации образовательного процесса с участием общественности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624B" w:rsidRPr="00166039" w:rsidRDefault="0086624B" w:rsidP="00166039">
            <w:pPr>
              <w:numPr>
                <w:ilvl w:val="0"/>
                <w:numId w:val="2"/>
              </w:numPr>
              <w:shd w:val="clear" w:color="auto" w:fill="FFFFFF"/>
              <w:ind w:left="0" w:firstLine="0"/>
              <w:rPr>
                <w:sz w:val="28"/>
                <w:szCs w:val="28"/>
              </w:rPr>
            </w:pPr>
            <w:r w:rsidRPr="00166039">
              <w:rPr>
                <w:sz w:val="28"/>
                <w:szCs w:val="28"/>
              </w:rPr>
              <w:t>Аналитическая справка</w:t>
            </w:r>
          </w:p>
        </w:tc>
      </w:tr>
    </w:tbl>
    <w:p w:rsidR="0086624B" w:rsidRDefault="0086624B" w:rsidP="00166039">
      <w:pPr>
        <w:shd w:val="clear" w:color="auto" w:fill="FFFFFF"/>
        <w:ind w:left="43" w:right="365" w:firstLine="494"/>
        <w:rPr>
          <w:spacing w:val="-2"/>
          <w:sz w:val="28"/>
          <w:szCs w:val="28"/>
        </w:rPr>
      </w:pPr>
    </w:p>
    <w:p w:rsidR="0086624B" w:rsidRPr="00166039" w:rsidRDefault="0086624B" w:rsidP="00166039">
      <w:pPr>
        <w:shd w:val="clear" w:color="auto" w:fill="FFFFFF"/>
        <w:ind w:left="43" w:right="365" w:firstLine="494"/>
        <w:rPr>
          <w:sz w:val="28"/>
          <w:szCs w:val="28"/>
        </w:rPr>
      </w:pPr>
      <w:r w:rsidRPr="00166039">
        <w:rPr>
          <w:spacing w:val="-2"/>
          <w:sz w:val="28"/>
          <w:szCs w:val="28"/>
        </w:rPr>
        <w:t xml:space="preserve">Ответственность за состояние школьной документации и ведение делопроизводства возлагается на директора </w:t>
      </w:r>
      <w:r w:rsidRPr="00166039">
        <w:rPr>
          <w:sz w:val="28"/>
          <w:szCs w:val="28"/>
        </w:rPr>
        <w:t>школы и других работников в соответствии со штатным расписанием.</w:t>
      </w:r>
    </w:p>
    <w:p w:rsidR="0086624B" w:rsidRDefault="0086624B" w:rsidP="00166039">
      <w:pPr>
        <w:shd w:val="clear" w:color="auto" w:fill="FFFFFF"/>
        <w:ind w:left="446"/>
        <w:rPr>
          <w:b/>
          <w:bCs/>
          <w:spacing w:val="-3"/>
          <w:sz w:val="28"/>
          <w:szCs w:val="28"/>
        </w:rPr>
      </w:pPr>
    </w:p>
    <w:p w:rsidR="0086624B" w:rsidRPr="00EA3078" w:rsidRDefault="0086624B" w:rsidP="00EA3078">
      <w:pPr>
        <w:shd w:val="clear" w:color="auto" w:fill="FFFFFF"/>
        <w:ind w:left="446"/>
        <w:rPr>
          <w:b/>
          <w:bCs/>
          <w:spacing w:val="-3"/>
          <w:sz w:val="28"/>
          <w:szCs w:val="28"/>
        </w:rPr>
      </w:pPr>
      <w:r w:rsidRPr="00166039">
        <w:rPr>
          <w:b/>
          <w:bCs/>
          <w:spacing w:val="-3"/>
          <w:sz w:val="28"/>
          <w:szCs w:val="28"/>
        </w:rPr>
        <w:t>Литература</w:t>
      </w:r>
    </w:p>
    <w:p w:rsidR="0086624B" w:rsidRPr="00166039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firstLine="567"/>
        <w:rPr>
          <w:sz w:val="28"/>
          <w:szCs w:val="28"/>
        </w:rPr>
      </w:pPr>
      <w:r w:rsidRPr="00166039">
        <w:rPr>
          <w:spacing w:val="-2"/>
          <w:sz w:val="28"/>
          <w:szCs w:val="28"/>
        </w:rPr>
        <w:t>Закон РФ «Об образовании».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firstLine="567"/>
        <w:jc w:val="both"/>
        <w:rPr>
          <w:spacing w:val="-2"/>
          <w:sz w:val="28"/>
          <w:szCs w:val="28"/>
        </w:rPr>
      </w:pPr>
      <w:r w:rsidRPr="007D3251">
        <w:rPr>
          <w:spacing w:val="-2"/>
          <w:sz w:val="28"/>
          <w:szCs w:val="28"/>
        </w:rPr>
        <w:t>План действий по модернизации общего образования на 2011-2015 годы.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firstLine="567"/>
        <w:jc w:val="both"/>
        <w:rPr>
          <w:spacing w:val="-2"/>
          <w:sz w:val="28"/>
          <w:szCs w:val="28"/>
        </w:rPr>
      </w:pPr>
      <w:r w:rsidRPr="00166039">
        <w:rPr>
          <w:spacing w:val="-2"/>
          <w:sz w:val="28"/>
          <w:szCs w:val="28"/>
        </w:rPr>
        <w:t>Национальная образовательная инициатива «Наша новая школа».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firstLine="567"/>
        <w:jc w:val="both"/>
        <w:rPr>
          <w:spacing w:val="-2"/>
          <w:sz w:val="28"/>
          <w:szCs w:val="28"/>
        </w:rPr>
      </w:pPr>
      <w:r w:rsidRPr="007D3251">
        <w:rPr>
          <w:spacing w:val="-2"/>
          <w:sz w:val="28"/>
          <w:szCs w:val="28"/>
        </w:rPr>
        <w:t>Распоряжение Правительства РФ от 07 февраля 2011г. №163-р «О концепции Федеральной целевой программы развития образования на 2011-2015годы».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firstLine="567"/>
        <w:jc w:val="both"/>
        <w:rPr>
          <w:spacing w:val="-2"/>
          <w:sz w:val="28"/>
          <w:szCs w:val="28"/>
        </w:rPr>
      </w:pPr>
      <w:r w:rsidRPr="00166039">
        <w:rPr>
          <w:spacing w:val="-2"/>
          <w:sz w:val="28"/>
          <w:szCs w:val="28"/>
        </w:rPr>
        <w:t>Федеральный государственный образовательный стандарт основного общего образования, утверждённый Приказом Министерства образования и науки Российской Федерации от 17 декабря 2010 г. N 1897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firstLine="567"/>
        <w:jc w:val="both"/>
        <w:rPr>
          <w:spacing w:val="-2"/>
          <w:sz w:val="28"/>
          <w:szCs w:val="28"/>
        </w:rPr>
      </w:pPr>
      <w:r w:rsidRPr="007D3251">
        <w:rPr>
          <w:spacing w:val="-2"/>
          <w:sz w:val="28"/>
          <w:szCs w:val="28"/>
        </w:rPr>
        <w:t xml:space="preserve">Приказ Министерства образования и науки РФ от 17 декабря 2010 года № 1897, зарегистрирован в </w:t>
      </w:r>
      <w:r w:rsidRPr="00166039">
        <w:rPr>
          <w:spacing w:val="-2"/>
          <w:sz w:val="28"/>
          <w:szCs w:val="28"/>
        </w:rPr>
        <w:t xml:space="preserve">Министерстве юстиции РФ 01 февраля 2011 года № 19644 «Об утверждении и введении в действие федерального </w:t>
      </w:r>
      <w:r w:rsidRPr="007D3251">
        <w:rPr>
          <w:spacing w:val="-2"/>
          <w:sz w:val="28"/>
          <w:szCs w:val="28"/>
        </w:rPr>
        <w:t>государственного образовательного стандарта основного общего образования».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firstLine="567"/>
        <w:jc w:val="both"/>
        <w:rPr>
          <w:spacing w:val="-2"/>
          <w:sz w:val="28"/>
          <w:szCs w:val="28"/>
        </w:rPr>
      </w:pPr>
      <w:r w:rsidRPr="00166039">
        <w:rPr>
          <w:spacing w:val="-2"/>
          <w:sz w:val="28"/>
          <w:szCs w:val="28"/>
        </w:rPr>
        <w:t xml:space="preserve">Приказ Министерства образования и науки РФ от 04 октября 2010 г. № 986 «Об утверждении федеральных </w:t>
      </w:r>
      <w:r w:rsidRPr="007D3251">
        <w:rPr>
          <w:spacing w:val="-2"/>
          <w:sz w:val="28"/>
          <w:szCs w:val="28"/>
        </w:rPr>
        <w:t xml:space="preserve">требований к образовательным учреждениям в части минимальной оснащенности учебного процесса и </w:t>
      </w:r>
      <w:r w:rsidRPr="00166039">
        <w:rPr>
          <w:spacing w:val="-2"/>
          <w:sz w:val="28"/>
          <w:szCs w:val="28"/>
        </w:rPr>
        <w:t>оборудования учебных помещений», зарегистрирован в Минюсте РФ 8 февраля 2010 г., регистрационный N 16299.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firstLine="567"/>
        <w:jc w:val="both"/>
        <w:rPr>
          <w:spacing w:val="-2"/>
          <w:sz w:val="28"/>
          <w:szCs w:val="28"/>
        </w:rPr>
      </w:pPr>
      <w:r w:rsidRPr="007D3251">
        <w:rPr>
          <w:spacing w:val="-2"/>
          <w:sz w:val="28"/>
          <w:szCs w:val="28"/>
        </w:rPr>
        <w:t xml:space="preserve">Постановление Главного государственного санитарного врача Российской Федерации от 29 декабря 2010 г. № 189 г. Москва «Об утверждении СанПиН 2.4.2.2821-10 «Санитарно-эпидемиологические требования к условиям </w:t>
      </w:r>
      <w:r w:rsidRPr="00166039">
        <w:rPr>
          <w:spacing w:val="-2"/>
          <w:sz w:val="28"/>
          <w:szCs w:val="28"/>
        </w:rPr>
        <w:t xml:space="preserve">и организации обучения в общеобразовательных учреждениях», зарегистрировано в Минюсте РФ 3 марта 2011 г., </w:t>
      </w:r>
      <w:r w:rsidRPr="007D3251">
        <w:rPr>
          <w:spacing w:val="-2"/>
          <w:sz w:val="28"/>
          <w:szCs w:val="28"/>
        </w:rPr>
        <w:t xml:space="preserve">регистрационный </w:t>
      </w:r>
      <w:r>
        <w:rPr>
          <w:spacing w:val="-2"/>
          <w:sz w:val="28"/>
          <w:szCs w:val="28"/>
        </w:rPr>
        <w:br/>
      </w:r>
      <w:r w:rsidRPr="007D3251">
        <w:rPr>
          <w:spacing w:val="-2"/>
          <w:sz w:val="28"/>
          <w:szCs w:val="28"/>
        </w:rPr>
        <w:t>№ 19993.</w:t>
      </w:r>
    </w:p>
    <w:p w:rsidR="0086624B" w:rsidRPr="00EA3078" w:rsidRDefault="0086624B" w:rsidP="00EA3078">
      <w:pPr>
        <w:numPr>
          <w:ilvl w:val="0"/>
          <w:numId w:val="1"/>
        </w:numPr>
        <w:shd w:val="clear" w:color="auto" w:fill="FFFFFF"/>
        <w:tabs>
          <w:tab w:val="left" w:pos="993"/>
        </w:tabs>
        <w:ind w:left="86" w:firstLine="567"/>
        <w:jc w:val="both"/>
        <w:rPr>
          <w:spacing w:val="-2"/>
          <w:sz w:val="28"/>
          <w:szCs w:val="28"/>
        </w:rPr>
      </w:pPr>
      <w:r w:rsidRPr="007D3251">
        <w:rPr>
          <w:spacing w:val="-2"/>
          <w:sz w:val="28"/>
          <w:szCs w:val="28"/>
        </w:rPr>
        <w:t xml:space="preserve">Приказ Министерства здравоохранения и социального развития Российской Федерации от 26 августа 2010 г. № 761н. «Об утверждении Единого квалификационного справочника должностей руководителей, специалистов и служащих», раздел «Квалификационные характеристики должностей работников образования», зарегистрирован в Минюсте РФ </w:t>
      </w:r>
      <w:r>
        <w:rPr>
          <w:spacing w:val="-2"/>
          <w:sz w:val="28"/>
          <w:szCs w:val="28"/>
        </w:rPr>
        <w:br/>
      </w:r>
      <w:r w:rsidRPr="007D3251">
        <w:rPr>
          <w:spacing w:val="-2"/>
          <w:sz w:val="28"/>
          <w:szCs w:val="28"/>
        </w:rPr>
        <w:t>6 октября 20</w:t>
      </w:r>
      <w:r>
        <w:rPr>
          <w:spacing w:val="-2"/>
          <w:sz w:val="28"/>
          <w:szCs w:val="28"/>
        </w:rPr>
        <w:t>10 г., регистрационный № 18638.</w:t>
      </w:r>
    </w:p>
    <w:p w:rsidR="0086624B" w:rsidRPr="00EA3078" w:rsidRDefault="0086624B" w:rsidP="00166039">
      <w:pPr>
        <w:shd w:val="clear" w:color="auto" w:fill="FFFFFF"/>
        <w:rPr>
          <w:i/>
          <w:iCs/>
          <w:spacing w:val="-2"/>
          <w:sz w:val="28"/>
          <w:szCs w:val="28"/>
        </w:rPr>
      </w:pPr>
      <w:r w:rsidRPr="00166039">
        <w:rPr>
          <w:i/>
          <w:iCs/>
          <w:spacing w:val="-2"/>
          <w:sz w:val="28"/>
          <w:szCs w:val="28"/>
        </w:rPr>
        <w:t>Инструктивно-методические письма Департамента об</w:t>
      </w:r>
      <w:r>
        <w:rPr>
          <w:i/>
          <w:iCs/>
          <w:spacing w:val="-2"/>
          <w:sz w:val="28"/>
          <w:szCs w:val="28"/>
        </w:rPr>
        <w:t>щ</w:t>
      </w:r>
      <w:r w:rsidRPr="00166039">
        <w:rPr>
          <w:i/>
          <w:iCs/>
          <w:spacing w:val="-2"/>
          <w:sz w:val="28"/>
          <w:szCs w:val="28"/>
        </w:rPr>
        <w:t>его образования Министерства образования и науки РФ: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left="86" w:firstLine="567"/>
        <w:jc w:val="both"/>
        <w:rPr>
          <w:spacing w:val="-2"/>
          <w:sz w:val="28"/>
          <w:szCs w:val="28"/>
        </w:rPr>
      </w:pPr>
      <w:r w:rsidRPr="00166039">
        <w:rPr>
          <w:spacing w:val="-2"/>
          <w:sz w:val="28"/>
          <w:szCs w:val="28"/>
        </w:rPr>
        <w:t xml:space="preserve">О введении федеральных государственных образовательных стандартов общего образования (от 19.04.2011 </w:t>
      </w:r>
      <w:r>
        <w:rPr>
          <w:spacing w:val="-2"/>
          <w:sz w:val="28"/>
          <w:szCs w:val="28"/>
        </w:rPr>
        <w:br/>
      </w:r>
      <w:r w:rsidRPr="007D3251">
        <w:rPr>
          <w:spacing w:val="-2"/>
          <w:sz w:val="28"/>
          <w:szCs w:val="28"/>
        </w:rPr>
        <w:t>№ 03255);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left="86" w:firstLine="567"/>
        <w:jc w:val="both"/>
        <w:rPr>
          <w:spacing w:val="-2"/>
          <w:sz w:val="28"/>
          <w:szCs w:val="28"/>
        </w:rPr>
      </w:pPr>
      <w:r w:rsidRPr="00166039">
        <w:rPr>
          <w:spacing w:val="-2"/>
          <w:sz w:val="28"/>
          <w:szCs w:val="28"/>
        </w:rPr>
        <w:t xml:space="preserve">Об организации внеурочной деятельности при введении Федерального государственного образовательного </w:t>
      </w:r>
      <w:r w:rsidRPr="007D3251">
        <w:rPr>
          <w:spacing w:val="-2"/>
          <w:sz w:val="28"/>
          <w:szCs w:val="28"/>
        </w:rPr>
        <w:t>стандарта общего образования (от 12.05.2011 № 03296);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left="86" w:firstLine="567"/>
        <w:jc w:val="both"/>
        <w:rPr>
          <w:spacing w:val="-2"/>
          <w:sz w:val="28"/>
          <w:szCs w:val="28"/>
        </w:rPr>
      </w:pPr>
      <w:r w:rsidRPr="00166039">
        <w:rPr>
          <w:spacing w:val="-2"/>
          <w:sz w:val="28"/>
          <w:szCs w:val="28"/>
        </w:rPr>
        <w:t xml:space="preserve">Разъяснения по применению Порядка аттестации педагогических работников государственных и </w:t>
      </w:r>
      <w:r w:rsidRPr="007D3251">
        <w:rPr>
          <w:spacing w:val="-2"/>
          <w:sz w:val="28"/>
          <w:szCs w:val="28"/>
        </w:rPr>
        <w:t>муниципальных образовательных учреждений (от 18.08.2010 № 0352/46 и от 15.08.2011 № 03515/59);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left="86" w:firstLine="567"/>
        <w:jc w:val="both"/>
        <w:rPr>
          <w:spacing w:val="-2"/>
          <w:sz w:val="28"/>
          <w:szCs w:val="28"/>
        </w:rPr>
      </w:pPr>
      <w:r w:rsidRPr="007D3251">
        <w:rPr>
          <w:spacing w:val="-2"/>
          <w:sz w:val="28"/>
          <w:szCs w:val="28"/>
        </w:rPr>
        <w:t>О методике оценки уровня квалификации педагогических работников (от 29.11.2010№ 03339);</w:t>
      </w:r>
    </w:p>
    <w:p w:rsidR="0086624B" w:rsidRPr="007D3251" w:rsidRDefault="0086624B" w:rsidP="007D3251">
      <w:pPr>
        <w:numPr>
          <w:ilvl w:val="0"/>
          <w:numId w:val="1"/>
        </w:numPr>
        <w:shd w:val="clear" w:color="auto" w:fill="FFFFFF"/>
        <w:tabs>
          <w:tab w:val="left" w:pos="993"/>
        </w:tabs>
        <w:ind w:left="86" w:firstLine="567"/>
        <w:jc w:val="both"/>
        <w:rPr>
          <w:spacing w:val="-2"/>
          <w:sz w:val="28"/>
          <w:szCs w:val="28"/>
        </w:rPr>
      </w:pPr>
      <w:r w:rsidRPr="007D3251">
        <w:rPr>
          <w:spacing w:val="-2"/>
          <w:sz w:val="28"/>
          <w:szCs w:val="28"/>
        </w:rPr>
        <w:t xml:space="preserve">Рекомендации по оснащению общеобразовательных учреждений учебным и учебно-лабораторным оборудованием, необходимым для реализации Федерального государственного образовательного стандарта </w:t>
      </w:r>
      <w:r w:rsidRPr="00166039">
        <w:rPr>
          <w:spacing w:val="-2"/>
          <w:sz w:val="28"/>
          <w:szCs w:val="28"/>
        </w:rPr>
        <w:t xml:space="preserve">основного общего образования, организации проектной деятельности, моделирования и технического творчества </w:t>
      </w:r>
      <w:r w:rsidRPr="007D3251">
        <w:rPr>
          <w:spacing w:val="-2"/>
          <w:sz w:val="28"/>
          <w:szCs w:val="28"/>
        </w:rPr>
        <w:t>обучающихся (приложение к письму Минобрнауки России от 24.11.2011 № МД1552/03</w:t>
      </w:r>
    </w:p>
    <w:sectPr w:rsidR="0086624B" w:rsidRPr="007D3251" w:rsidSect="00166039">
      <w:pgSz w:w="16834" w:h="11909" w:orient="landscape" w:code="9"/>
      <w:pgMar w:top="1134" w:right="1134" w:bottom="1134" w:left="113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1E013A6"/>
    <w:lvl w:ilvl="0">
      <w:numFmt w:val="bullet"/>
      <w:lvlText w:val="*"/>
      <w:lvlJc w:val="left"/>
    </w:lvl>
  </w:abstractNum>
  <w:abstractNum w:abstractNumId="1">
    <w:nsid w:val="2D392EB8"/>
    <w:multiLevelType w:val="hybridMultilevel"/>
    <w:tmpl w:val="13EEDB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92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3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74FD"/>
    <w:rsid w:val="000D7E24"/>
    <w:rsid w:val="00166039"/>
    <w:rsid w:val="00224846"/>
    <w:rsid w:val="002D5824"/>
    <w:rsid w:val="002E21DD"/>
    <w:rsid w:val="003334E7"/>
    <w:rsid w:val="00351BB0"/>
    <w:rsid w:val="003F208F"/>
    <w:rsid w:val="007D3251"/>
    <w:rsid w:val="008268C4"/>
    <w:rsid w:val="0086624B"/>
    <w:rsid w:val="00891988"/>
    <w:rsid w:val="008956CA"/>
    <w:rsid w:val="00EA3078"/>
    <w:rsid w:val="00ED74FD"/>
    <w:rsid w:val="00F04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4E7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</TotalTime>
  <Pages>9</Pages>
  <Words>2317</Words>
  <Characters>13212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учитель</cp:lastModifiedBy>
  <cp:revision>7</cp:revision>
  <cp:lastPrinted>2014-11-19T08:32:00Z</cp:lastPrinted>
  <dcterms:created xsi:type="dcterms:W3CDTF">2014-11-19T06:56:00Z</dcterms:created>
  <dcterms:modified xsi:type="dcterms:W3CDTF">2014-12-08T12:47:00Z</dcterms:modified>
</cp:coreProperties>
</file>